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E0197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4D0E0198" w14:textId="77777777" w:rsidR="00F90453" w:rsidRDefault="00976569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4D0E019B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99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9A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4D0E019E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9C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9D" w14:textId="77777777"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530642" w14:paraId="4D0E01A1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9F" w14:textId="77777777" w:rsidR="00530642" w:rsidRPr="00CE7DC6" w:rsidRDefault="00530642" w:rsidP="00530642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095024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095024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A0" w14:textId="18F4C869" w:rsidR="00530642" w:rsidRDefault="00095024" w:rsidP="00530642">
            <w:r>
              <w:rPr>
                <w:rFonts w:hint="cs"/>
                <w:rtl/>
              </w:rPr>
              <w:t>13/11/2019</w:t>
            </w:r>
          </w:p>
        </w:tc>
      </w:tr>
    </w:tbl>
    <w:p w14:paraId="4D0E01A2" w14:textId="77777777" w:rsidR="00332AFB" w:rsidRDefault="00976569" w:rsidP="00222867">
      <w:pPr>
        <w:rPr>
          <w:rtl/>
        </w:rPr>
      </w:pPr>
    </w:p>
    <w:p w14:paraId="4D0E01A3" w14:textId="77777777" w:rsidR="00222867" w:rsidRDefault="00976569" w:rsidP="00222867">
      <w:pPr>
        <w:rPr>
          <w:rtl/>
        </w:rPr>
      </w:pPr>
    </w:p>
    <w:p w14:paraId="4D0E01A4" w14:textId="77777777" w:rsidR="00222867" w:rsidRDefault="00976569" w:rsidP="00222867">
      <w:pPr>
        <w:rPr>
          <w:rtl/>
        </w:rPr>
      </w:pPr>
    </w:p>
    <w:p w14:paraId="4D0E01A5" w14:textId="77777777" w:rsidR="00222867" w:rsidRDefault="00976569" w:rsidP="00222867">
      <w:pPr>
        <w:rPr>
          <w:rtl/>
        </w:rPr>
      </w:pPr>
    </w:p>
    <w:p w14:paraId="4D0E01A6" w14:textId="77777777" w:rsidR="00222867" w:rsidRDefault="00976569" w:rsidP="00222867">
      <w:pPr>
        <w:rPr>
          <w:rtl/>
        </w:rPr>
      </w:pPr>
    </w:p>
    <w:p w14:paraId="4D0E01A7" w14:textId="77777777" w:rsidR="00222867" w:rsidRDefault="00976569" w:rsidP="00222867">
      <w:pPr>
        <w:rPr>
          <w:rtl/>
        </w:rPr>
      </w:pPr>
    </w:p>
    <w:p w14:paraId="4D0E01A8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4D0E01A9" w14:textId="77777777" w:rsidR="00222867" w:rsidRDefault="00976569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4D0E01AA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4D0E01AB" w14:textId="77777777" w:rsidR="00222867" w:rsidRPr="00AF57E9" w:rsidRDefault="00976569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4D0E01AD" w14:textId="77777777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AC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14:paraId="4D0E01B0" w14:textId="77777777" w:rsidTr="00857D2B">
        <w:trPr>
          <w:trHeight w:val="453"/>
        </w:trPr>
        <w:tc>
          <w:tcPr>
            <w:tcW w:w="9019" w:type="dxa"/>
            <w:tcBorders>
              <w:bottom w:val="single" w:sz="4" w:space="0" w:color="auto"/>
            </w:tcBorders>
          </w:tcPr>
          <w:p w14:paraId="4D0E01AE" w14:textId="77777777" w:rsidR="00F73580" w:rsidRPr="00F73580" w:rsidRDefault="00F73580" w:rsidP="00530642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תחזוקה</w:t>
            </w:r>
            <w:r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ושו</w:t>
            </w:r>
            <w:r w:rsidR="00530642">
              <w:rPr>
                <w:rFonts w:ascii="Arial" w:hAnsi="Arial" w:hint="cs"/>
                <w:b/>
                <w:sz w:val="22"/>
                <w:szCs w:val="22"/>
                <w:rtl/>
              </w:rPr>
              <w:t>"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שים</w:t>
            </w:r>
            <w:r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– 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מערכת</w:t>
            </w:r>
            <w:r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פשע</w:t>
            </w:r>
            <w:r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פרמצבטי</w:t>
            </w:r>
          </w:p>
          <w:p w14:paraId="4D0E01AF" w14:textId="77777777" w:rsidR="006401F5" w:rsidRPr="00A52598" w:rsidRDefault="006401F5" w:rsidP="001E267C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</w:p>
        </w:tc>
      </w:tr>
    </w:tbl>
    <w:p w14:paraId="4D0E01B1" w14:textId="77777777" w:rsidR="00222867" w:rsidRPr="00AF57E9" w:rsidRDefault="00976569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4D0E01B2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4D0E01B3" w14:textId="77777777" w:rsidR="00222867" w:rsidRPr="00AF57E9" w:rsidRDefault="0097656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D0E01B4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4D0E01B5" w14:textId="77777777" w:rsidR="00222867" w:rsidRPr="00AF57E9" w:rsidRDefault="0097656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4D0E01BA" w14:textId="77777777" w:rsidTr="00222867">
        <w:tc>
          <w:tcPr>
            <w:tcW w:w="3085" w:type="dxa"/>
            <w:hideMark/>
          </w:tcPr>
          <w:p w14:paraId="4D0E01B6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4D0E01B7" w14:textId="77777777"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4D0E01B8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4D0E01B9" w14:textId="77777777" w:rsidR="00222867" w:rsidRPr="00AF57E9" w:rsidRDefault="0097656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4D0E01BB" w14:textId="77777777" w:rsidR="00222867" w:rsidRPr="00AF57E9" w:rsidRDefault="00976569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C0265D" w14:paraId="4D0E01BE" w14:textId="77777777" w:rsidTr="007C4A53">
        <w:tc>
          <w:tcPr>
            <w:tcW w:w="2675" w:type="dxa"/>
            <w:shd w:val="clear" w:color="auto" w:fill="E6E6E6"/>
            <w:hideMark/>
          </w:tcPr>
          <w:p w14:paraId="4D0E01BC" w14:textId="77777777"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4D0E01BD" w14:textId="77777777" w:rsidR="00C0265D" w:rsidRPr="009D0AF4" w:rsidRDefault="00F73580" w:rsidP="00C0265D">
            <w:pPr>
              <w:bidi w:val="0"/>
              <w:jc w:val="right"/>
            </w:pPr>
            <w:r w:rsidRPr="00F73580">
              <w:rPr>
                <w:rFonts w:hint="cs"/>
                <w:rtl/>
              </w:rPr>
              <w:t>בארילט</w:t>
            </w:r>
            <w:r w:rsidRPr="00F73580">
              <w:rPr>
                <w:rtl/>
              </w:rPr>
              <w:t xml:space="preserve"> </w:t>
            </w:r>
            <w:r w:rsidRPr="00F73580">
              <w:rPr>
                <w:rFonts w:hint="cs"/>
                <w:rtl/>
              </w:rPr>
              <w:t>בע</w:t>
            </w:r>
            <w:r w:rsidRPr="00F73580">
              <w:rPr>
                <w:rtl/>
              </w:rPr>
              <w:t>"</w:t>
            </w:r>
            <w:r w:rsidRPr="00F73580">
              <w:rPr>
                <w:rFonts w:hint="cs"/>
                <w:rtl/>
              </w:rPr>
              <w:t>מ</w:t>
            </w:r>
          </w:p>
        </w:tc>
      </w:tr>
      <w:tr w:rsidR="00C0265D" w14:paraId="4D0E01C2" w14:textId="77777777" w:rsidTr="007C4A53">
        <w:tc>
          <w:tcPr>
            <w:tcW w:w="2675" w:type="dxa"/>
            <w:shd w:val="clear" w:color="auto" w:fill="E6E6E6"/>
            <w:hideMark/>
          </w:tcPr>
          <w:p w14:paraId="4D0E01BF" w14:textId="77777777"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4D0E01C0" w14:textId="77777777"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14:paraId="4D0E01C1" w14:textId="77777777" w:rsidR="00C0265D" w:rsidRPr="009D0AF4" w:rsidRDefault="00F73580" w:rsidP="00C0265D">
            <w:pPr>
              <w:bidi w:val="0"/>
              <w:jc w:val="right"/>
            </w:pPr>
            <w:r w:rsidRPr="00F73580">
              <w:t>513712802</w:t>
            </w:r>
          </w:p>
        </w:tc>
      </w:tr>
      <w:tr w:rsidR="002D7B6B" w14:paraId="4D0E01C6" w14:textId="77777777" w:rsidTr="00C0265D">
        <w:tc>
          <w:tcPr>
            <w:tcW w:w="2675" w:type="dxa"/>
            <w:shd w:val="clear" w:color="auto" w:fill="E6E6E6"/>
            <w:hideMark/>
          </w:tcPr>
          <w:p w14:paraId="4D0E01C3" w14:textId="77777777" w:rsidR="002D7B6B" w:rsidRPr="00095024" w:rsidRDefault="002D7B6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09502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</w:tcPr>
          <w:p w14:paraId="4D0E01C4" w14:textId="77777777" w:rsidR="002D7B6B" w:rsidRPr="0053500C" w:rsidRDefault="002D7B6B" w:rsidP="008D495A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Pr="0053500C">
              <w:rPr>
                <w:rFonts w:ascii="Arial" w:hAnsi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997" w:type="dxa"/>
          </w:tcPr>
          <w:p w14:paraId="4D0E01C5" w14:textId="77777777" w:rsidR="002D7B6B" w:rsidRPr="0053500C" w:rsidRDefault="002D7B6B" w:rsidP="008D495A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D7B6B" w14:paraId="4D0E01C9" w14:textId="77777777" w:rsidTr="007C4A53">
        <w:tc>
          <w:tcPr>
            <w:tcW w:w="2675" w:type="dxa"/>
            <w:shd w:val="clear" w:color="auto" w:fill="E6E6E6"/>
            <w:hideMark/>
          </w:tcPr>
          <w:p w14:paraId="4D0E01C7" w14:textId="77777777" w:rsidR="002D7B6B" w:rsidRPr="00095024" w:rsidRDefault="002D7B6B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09502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14:paraId="4D0E01C8" w14:textId="22AF2193" w:rsidR="002D7B6B" w:rsidRPr="009D0AF4" w:rsidRDefault="00857D2B" w:rsidP="001E267C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 xml:space="preserve"> ₪ כולל מע"מ</w:t>
            </w:r>
            <w:r w:rsidR="00AD67BC" w:rsidRPr="00AD67BC">
              <w:t>111</w:t>
            </w:r>
            <w:r w:rsidR="00AD67BC">
              <w:t>,</w:t>
            </w:r>
            <w:r>
              <w:t>082</w:t>
            </w:r>
          </w:p>
        </w:tc>
      </w:tr>
      <w:tr w:rsidR="002D7B6B" w14:paraId="4D0E01CC" w14:textId="77777777" w:rsidTr="007C4A53">
        <w:tc>
          <w:tcPr>
            <w:tcW w:w="2675" w:type="dxa"/>
            <w:shd w:val="clear" w:color="auto" w:fill="E6E6E6"/>
            <w:hideMark/>
          </w:tcPr>
          <w:p w14:paraId="4D0E01CA" w14:textId="77777777" w:rsidR="002D7B6B" w:rsidRPr="00095024" w:rsidRDefault="002D7B6B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09502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14:paraId="4D0E01CB" w14:textId="266665C8" w:rsidR="002D7B6B" w:rsidRDefault="00057647" w:rsidP="009A2C9F">
            <w:r>
              <w:rPr>
                <w:rFonts w:hint="cs"/>
                <w:rtl/>
              </w:rPr>
              <w:t>1/</w:t>
            </w:r>
            <w:r w:rsidR="00095024">
              <w:rPr>
                <w:rFonts w:hint="cs"/>
                <w:rtl/>
              </w:rPr>
              <w:t>12</w:t>
            </w:r>
            <w:r>
              <w:rPr>
                <w:rFonts w:hint="cs"/>
                <w:rtl/>
              </w:rPr>
              <w:t>/20</w:t>
            </w:r>
            <w:r w:rsidR="00095024">
              <w:rPr>
                <w:rFonts w:hint="cs"/>
                <w:rtl/>
              </w:rPr>
              <w:t>19</w:t>
            </w:r>
            <w:r>
              <w:rPr>
                <w:rFonts w:hint="cs"/>
                <w:rtl/>
              </w:rPr>
              <w:t xml:space="preserve"> עד 31/12/2020</w:t>
            </w:r>
          </w:p>
        </w:tc>
      </w:tr>
    </w:tbl>
    <w:p w14:paraId="4D0E01CD" w14:textId="77777777" w:rsidR="00222867" w:rsidRPr="00AF57E9" w:rsidRDefault="00976569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4D0E01CE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4D0E01CF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4D0E01D0" w14:textId="77777777" w:rsidR="00222867" w:rsidRPr="00AF57E9" w:rsidRDefault="0097656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4D0E01D1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4D0E01D2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4D0E01D3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4D0E01D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4D0E01D5" w14:textId="77777777" w:rsidR="00222867" w:rsidRPr="00AF57E9" w:rsidRDefault="0097656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AF6639" w:rsidRPr="0053500C" w14:paraId="4D0E01D8" w14:textId="77777777" w:rsidTr="0066788C">
        <w:tc>
          <w:tcPr>
            <w:tcW w:w="9286" w:type="dxa"/>
          </w:tcPr>
          <w:p w14:paraId="4D0E01D6" w14:textId="415B62D4" w:rsidR="00F73580" w:rsidRPr="00F73580" w:rsidRDefault="00E83B11" w:rsidP="004E1552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מערכ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פשע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פרמצבטי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530642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הינ</w:t>
            </w:r>
            <w:r w:rsidR="00530642"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="00530642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בבעלות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בארילט</w:t>
            </w:r>
            <w:r w:rsidR="00530642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בע"מ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ולמשרד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הבריאות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זכויות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שימוש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ב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-3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יחידות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משרד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שונות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,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כולל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יחידות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סמך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ובתי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F73580" w:rsidRPr="00F73580">
              <w:rPr>
                <w:rFonts w:ascii="Arial" w:hAnsi="Arial" w:hint="cs"/>
                <w:b/>
                <w:sz w:val="22"/>
                <w:szCs w:val="22"/>
                <w:rtl/>
              </w:rPr>
              <w:t>חולים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 xml:space="preserve">. </w:t>
            </w:r>
          </w:p>
          <w:p w14:paraId="4D0E01D7" w14:textId="69EB2931" w:rsidR="00AF6639" w:rsidRPr="00547E0B" w:rsidRDefault="00530642" w:rsidP="004E1552">
            <w:pPr>
              <w:spacing w:line="360" w:lineRule="auto"/>
              <w:rPr>
                <w:rFonts w:ascii="Arial" w:hAnsi="Arial"/>
                <w:b/>
                <w:sz w:val="22"/>
                <w:szCs w:val="22"/>
              </w:rPr>
            </w:pP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>מבדיקה שנערכה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על ידי הח"מ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עולה כי חבר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ת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בארילט</w:t>
            </w:r>
            <w:r w:rsidRPr="00E84DC0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E84DC0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E84DC0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E84DC0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הינה הספק היחיד המסוגל לספק למשרד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>הבריאות את השירות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ים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 xml:space="preserve"> המבוקש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ים</w:t>
            </w:r>
            <w:r w:rsidR="00D3272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, 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>כיוון ש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בארילט </w:t>
            </w:r>
            <w:r w:rsidRPr="00BF2C6E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BF2C6E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BF2C6E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הינה בעלת זכויות הקניין הרוחני </w:t>
            </w:r>
            <w:r w:rsidRPr="002B785D">
              <w:rPr>
                <w:rFonts w:ascii="Arial" w:hAnsi="Arial"/>
                <w:b/>
                <w:sz w:val="22"/>
                <w:szCs w:val="22"/>
                <w:rtl/>
              </w:rPr>
              <w:t>וקוד המקור של המוצר.</w:t>
            </w:r>
            <w:r w:rsidR="00F73580" w:rsidRPr="00F73580">
              <w:rPr>
                <w:rFonts w:ascii="Arial" w:hAnsi="Arial"/>
                <w:b/>
                <w:sz w:val="22"/>
                <w:szCs w:val="22"/>
                <w:rtl/>
              </w:rPr>
              <w:tab/>
            </w:r>
          </w:p>
        </w:tc>
      </w:tr>
    </w:tbl>
    <w:p w14:paraId="4D0E01D9" w14:textId="77777777" w:rsidR="00AF6639" w:rsidRPr="00813E93" w:rsidRDefault="00AF6639" w:rsidP="00AF6639">
      <w:pPr>
        <w:numPr>
          <w:ilvl w:val="12"/>
          <w:numId w:val="0"/>
        </w:numPr>
        <w:ind w:left="283" w:hanging="283"/>
        <w:rPr>
          <w:rFonts w:ascii="Arial" w:hAnsi="Arial"/>
          <w:b/>
          <w:sz w:val="22"/>
          <w:szCs w:val="22"/>
          <w:rtl/>
        </w:rPr>
      </w:pPr>
    </w:p>
    <w:p w14:paraId="4D0E01DA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4D0E01DB" w14:textId="77777777" w:rsidR="00222867" w:rsidRPr="00AF57E9" w:rsidRDefault="0097656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4D0E01DC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4D0E01DD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4D0E01E1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DE" w14:textId="5BAD2D63" w:rsidR="00222867" w:rsidRPr="00AF57E9" w:rsidRDefault="00857D2B" w:rsidP="00A5259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רחל וייס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DF" w14:textId="3D2AB2DE" w:rsidR="00222867" w:rsidRPr="00AF57E9" w:rsidRDefault="00857D2B" w:rsidP="00A5259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פרויקטים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E0" w14:textId="7D983642" w:rsidR="00222867" w:rsidRPr="00AF57E9" w:rsidRDefault="00057647" w:rsidP="00A52598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C8FC3A3" wp14:editId="22510BEC">
                  <wp:extent cx="419100" cy="203200"/>
                  <wp:effectExtent l="0" t="0" r="0" b="6350"/>
                  <wp:docPr id="4" name="תמונה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תמונה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4D0E01E5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2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3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4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4D0E01E6" w14:textId="77777777" w:rsidR="00222867" w:rsidRDefault="00976569" w:rsidP="00222867">
      <w:pPr>
        <w:rPr>
          <w:rtl/>
        </w:rPr>
      </w:pPr>
    </w:p>
    <w:p w14:paraId="4D0E01E7" w14:textId="77777777"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4D0E01E8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B07843" w:rsidRPr="00AF57E9" w14:paraId="4D0E01EC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E9" w14:textId="77777777"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אמיר בן שטרית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EA" w14:textId="77777777"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01EB" w14:textId="0645915A" w:rsidR="00B07843" w:rsidRPr="00AF57E9" w:rsidRDefault="00B07843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B07843" w:rsidRPr="00AF57E9" w14:paraId="4D0E01F0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D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E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D0E01EF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857D2B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4D0E01F1" w14:textId="77777777" w:rsidR="00572407" w:rsidRPr="00817FBA" w:rsidRDefault="00572407" w:rsidP="00572407"/>
    <w:sectPr w:rsidR="00572407" w:rsidRPr="00817FBA" w:rsidSect="00DE4C1B">
      <w:headerReference w:type="default" r:id="rId12"/>
      <w:footerReference w:type="default" r:id="rId13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8C511" w14:textId="77777777" w:rsidR="00835EDE" w:rsidRDefault="00835EDE">
      <w:r>
        <w:separator/>
      </w:r>
    </w:p>
  </w:endnote>
  <w:endnote w:type="continuationSeparator" w:id="0">
    <w:p w14:paraId="47A9898F" w14:textId="77777777" w:rsidR="00835EDE" w:rsidRDefault="00835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4D0E021E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4D0E021A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D0E021B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4D0E021C" w14:textId="76323D58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76569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76569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4D0E021D" w14:textId="77777777" w:rsidR="00354861" w:rsidRPr="0098529F" w:rsidRDefault="00976569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4D0E0223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D0E021F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20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D0E0221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22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4D0E0226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4D0E0224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4D0E0225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4D0E0227" w14:textId="77777777" w:rsidR="00E678BB" w:rsidRPr="00354861" w:rsidRDefault="00976569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AD0B9" w14:textId="77777777" w:rsidR="00835EDE" w:rsidRDefault="00835EDE">
      <w:r>
        <w:separator/>
      </w:r>
    </w:p>
  </w:footnote>
  <w:footnote w:type="continuationSeparator" w:id="0">
    <w:p w14:paraId="686B6BBC" w14:textId="77777777" w:rsidR="00835EDE" w:rsidRDefault="00835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4D0E01FC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4D0E01FA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4D0E01FB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4D0E0203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4D0E01FD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4D0E0228" wp14:editId="4D0E0229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4D0E01FE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4D0E01FF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4D0E0200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0E0201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02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4D0E0208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D0E0204" w14:textId="77777777" w:rsidR="009220EC" w:rsidRPr="00D84715" w:rsidRDefault="0097656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D0E0205" w14:textId="77777777" w:rsidR="009220EC" w:rsidRDefault="0097656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0E0206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07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4D0E020D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D0E0209" w14:textId="77777777" w:rsidR="003D6D13" w:rsidRPr="00D84715" w:rsidRDefault="0097656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D0E020A" w14:textId="77777777" w:rsidR="003D6D13" w:rsidRPr="00D84715" w:rsidRDefault="0097656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0E020B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0C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4D0E0212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D0E020E" w14:textId="77777777" w:rsidR="009220EC" w:rsidRPr="00D84715" w:rsidRDefault="0097656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D0E020F" w14:textId="77777777" w:rsidR="009220EC" w:rsidRPr="00D84715" w:rsidRDefault="0097656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D0E0210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11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4D0E0218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D0E0213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4D0E0214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4D0E0215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4D0E0216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D0E0217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4D0E0219" w14:textId="77777777" w:rsidR="00E678BB" w:rsidRPr="00D84715" w:rsidRDefault="00976569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D235CC"/>
    <w:multiLevelType w:val="hybridMultilevel"/>
    <w:tmpl w:val="2B862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0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E0E7A"/>
    <w:multiLevelType w:val="multilevel"/>
    <w:tmpl w:val="0409001D"/>
    <w:numStyleLink w:val="SolelBulletList1"/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1"/>
  </w:num>
  <w:num w:numId="10">
    <w:abstractNumId w:val="14"/>
  </w:num>
  <w:num w:numId="11">
    <w:abstractNumId w:val="13"/>
  </w:num>
  <w:num w:numId="12">
    <w:abstractNumId w:val="7"/>
  </w:num>
  <w:num w:numId="13">
    <w:abstractNumId w:val="12"/>
  </w:num>
  <w:num w:numId="14">
    <w:abstractNumId w:val="2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346D8"/>
    <w:rsid w:val="0004772C"/>
    <w:rsid w:val="00057647"/>
    <w:rsid w:val="00071CDD"/>
    <w:rsid w:val="00095024"/>
    <w:rsid w:val="00097633"/>
    <w:rsid w:val="001B1929"/>
    <w:rsid w:val="001B27BD"/>
    <w:rsid w:val="001E267C"/>
    <w:rsid w:val="002717B0"/>
    <w:rsid w:val="002C6D53"/>
    <w:rsid w:val="002D5C29"/>
    <w:rsid w:val="002D7B6B"/>
    <w:rsid w:val="0030210E"/>
    <w:rsid w:val="00305037"/>
    <w:rsid w:val="00336CDD"/>
    <w:rsid w:val="00402013"/>
    <w:rsid w:val="00407D09"/>
    <w:rsid w:val="004A4352"/>
    <w:rsid w:val="004B5A68"/>
    <w:rsid w:val="004E0B2C"/>
    <w:rsid w:val="004E1552"/>
    <w:rsid w:val="00514ED8"/>
    <w:rsid w:val="00530642"/>
    <w:rsid w:val="00572407"/>
    <w:rsid w:val="0061059D"/>
    <w:rsid w:val="006401F5"/>
    <w:rsid w:val="00643FC1"/>
    <w:rsid w:val="00675430"/>
    <w:rsid w:val="006C29C2"/>
    <w:rsid w:val="007548B0"/>
    <w:rsid w:val="007C4A53"/>
    <w:rsid w:val="007E5459"/>
    <w:rsid w:val="00835EDE"/>
    <w:rsid w:val="00857D2B"/>
    <w:rsid w:val="00967B9C"/>
    <w:rsid w:val="00976569"/>
    <w:rsid w:val="009A2C9F"/>
    <w:rsid w:val="009B6B29"/>
    <w:rsid w:val="009F7FB7"/>
    <w:rsid w:val="00A52598"/>
    <w:rsid w:val="00A662F8"/>
    <w:rsid w:val="00AC27D9"/>
    <w:rsid w:val="00AD67BC"/>
    <w:rsid w:val="00AE1279"/>
    <w:rsid w:val="00AF6639"/>
    <w:rsid w:val="00B07843"/>
    <w:rsid w:val="00B53C37"/>
    <w:rsid w:val="00B85624"/>
    <w:rsid w:val="00B905C0"/>
    <w:rsid w:val="00BC4C4D"/>
    <w:rsid w:val="00C0265D"/>
    <w:rsid w:val="00C43315"/>
    <w:rsid w:val="00C70AF8"/>
    <w:rsid w:val="00CF3E05"/>
    <w:rsid w:val="00D1173B"/>
    <w:rsid w:val="00D32723"/>
    <w:rsid w:val="00DB3FEC"/>
    <w:rsid w:val="00DD63B0"/>
    <w:rsid w:val="00E630D4"/>
    <w:rsid w:val="00E8203D"/>
    <w:rsid w:val="00E83B11"/>
    <w:rsid w:val="00EF6735"/>
    <w:rsid w:val="00F15B21"/>
    <w:rsid w:val="00F73580"/>
    <w:rsid w:val="00F86399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0E0197"/>
  <w15:docId w15:val="{FA38939F-707E-4CD5-A280-3A2CAD55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568838119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2019-11-13T15:22:00+00:00</SDDocDate>
    <elnewpapaerdate xmlns="276fb107-33e2-4c3f-bae8-9cd5efb2baae" xsi:nil="true"/>
    <SDHebDate xmlns="276fb107-33e2-4c3f-bae8-9cd5efb2baae">ט"ו בחשון, התש"פ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C2E98-428E-49A7-8E14-AFFD7553D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purl.org/dc/terms/"/>
    <ds:schemaRef ds:uri="http://schemas.openxmlformats.org/package/2006/metadata/core-properties"/>
    <ds:schemaRef ds:uri="http://purl.org/dc/dcmitype/"/>
    <ds:schemaRef ds:uri="276fb107-33e2-4c3f-bae8-9cd5efb2baa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560220-C744-4A2A-9F30-463E2ADDD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355</Words>
  <Characters>1780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2020 מערכת פשע פרמצבטי.pdf.docx.</vt:lpstr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מערכת פשע פרמצבטי.pdf.docx.</dc:title>
  <dc:creator>Marina Paz</dc:creator>
  <cp:lastModifiedBy>דורין אמויאל</cp:lastModifiedBy>
  <cp:revision>2</cp:revision>
  <cp:lastPrinted>2019-11-13T15:06:00Z</cp:lastPrinted>
  <dcterms:created xsi:type="dcterms:W3CDTF">2019-12-15T12:21:00Z</dcterms:created>
  <dcterms:modified xsi:type="dcterms:W3CDTF">2019-12-15T12:21:00Z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